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356B53">
        <w:trPr>
          <w:trHeight w:val="4253"/>
        </w:trPr>
        <w:tc>
          <w:tcPr>
            <w:tcW w:w="5351" w:type="dxa"/>
          </w:tcPr>
          <w:p w:rsidR="00356B53" w:rsidRPr="00805951" w:rsidRDefault="00356B53" w:rsidP="00805951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600058" r:id="rId5"/>
              </w:object>
            </w:r>
          </w:p>
          <w:p w:rsidR="00356B53" w:rsidRDefault="00356B53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Администрация</w:t>
            </w:r>
          </w:p>
          <w:p w:rsidR="00356B53" w:rsidRPr="00805951" w:rsidRDefault="00356B53" w:rsidP="008059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356B53" w:rsidRPr="00805951" w:rsidRDefault="00356B53" w:rsidP="00805951">
            <w:pPr>
              <w:pStyle w:val="Heading5"/>
              <w:jc w:val="center"/>
              <w:rPr>
                <w:b w:val="0"/>
                <w:bCs w:val="0"/>
              </w:rPr>
            </w:pPr>
            <w:r w:rsidRPr="00805951">
              <w:rPr>
                <w:b w:val="0"/>
                <w:bCs w:val="0"/>
              </w:rPr>
              <w:t>муниципального района</w:t>
            </w:r>
          </w:p>
          <w:p w:rsidR="00356B53" w:rsidRPr="00805951" w:rsidRDefault="00356B53" w:rsidP="00805951">
            <w:pPr>
              <w:pStyle w:val="Heading5"/>
              <w:jc w:val="center"/>
              <w:rPr>
                <w:b w:val="0"/>
                <w:bCs w:val="0"/>
              </w:rPr>
            </w:pPr>
            <w:r w:rsidRPr="00805951">
              <w:rPr>
                <w:b w:val="0"/>
                <w:bCs w:val="0"/>
              </w:rPr>
              <w:t>Сергиевский</w:t>
            </w:r>
          </w:p>
          <w:p w:rsidR="00356B53" w:rsidRPr="00805951" w:rsidRDefault="00356B53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Самарской области</w:t>
            </w:r>
          </w:p>
          <w:p w:rsidR="00356B53" w:rsidRPr="00805951" w:rsidRDefault="00356B53" w:rsidP="00805951">
            <w:pPr>
              <w:spacing w:line="360" w:lineRule="auto"/>
              <w:ind w:left="709"/>
              <w:jc w:val="both"/>
            </w:pPr>
          </w:p>
          <w:p w:rsidR="00356B53" w:rsidRPr="00805951" w:rsidRDefault="00356B53" w:rsidP="00805951">
            <w:pPr>
              <w:jc w:val="center"/>
              <w:rPr>
                <w:b/>
                <w:bCs/>
              </w:rPr>
            </w:pPr>
            <w:r w:rsidRPr="00805951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356B53" w:rsidRPr="00805951" w:rsidRDefault="00356B53" w:rsidP="00805951">
            <w:pPr>
              <w:jc w:val="center"/>
              <w:rPr>
                <w:b/>
                <w:bCs/>
              </w:rPr>
            </w:pPr>
          </w:p>
          <w:p w:rsidR="00356B53" w:rsidRPr="00B800C9" w:rsidRDefault="00356B53" w:rsidP="008059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B800C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</w:t>
            </w:r>
            <w:r w:rsidRPr="00B800C9">
              <w:rPr>
                <w:sz w:val="28"/>
                <w:szCs w:val="28"/>
              </w:rPr>
              <w:t xml:space="preserve"> 2024  г.</w:t>
            </w:r>
          </w:p>
          <w:p w:rsidR="00356B53" w:rsidRPr="00805951" w:rsidRDefault="00356B53" w:rsidP="00805951">
            <w:pPr>
              <w:jc w:val="center"/>
            </w:pPr>
            <w:r w:rsidRPr="00B800C9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</w:t>
            </w:r>
          </w:p>
          <w:p w:rsidR="00356B53" w:rsidRPr="00805951" w:rsidRDefault="00356B53" w:rsidP="00805951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356B53" w:rsidRPr="00805951" w:rsidRDefault="00356B53" w:rsidP="008059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356B53">
        <w:trPr>
          <w:trHeight w:val="713"/>
        </w:trPr>
        <w:tc>
          <w:tcPr>
            <w:tcW w:w="5351" w:type="dxa"/>
          </w:tcPr>
          <w:p w:rsidR="00356B53" w:rsidRPr="00805951" w:rsidRDefault="00356B53" w:rsidP="00805951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805951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«Отнесение земель или земельных участков к определенной категории или перевод земель или земельных участков из одной категории в другую»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805951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356B53" w:rsidRPr="00805951" w:rsidRDefault="00356B53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356B53" w:rsidRPr="00805951" w:rsidRDefault="00356B53" w:rsidP="00805951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6B53" w:rsidRDefault="00356B53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.2022г. «Об утверждении Реестра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356B53" w:rsidRDefault="00356B53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356B53" w:rsidRDefault="00356B53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 xml:space="preserve">городского поселения Суходол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6B53" w:rsidRDefault="00356B53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356B53" w:rsidRDefault="00356B53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356B53" w:rsidRDefault="00356B53" w:rsidP="003E5A9B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356B53" w:rsidRDefault="00356B53" w:rsidP="003E5A9B">
      <w:pPr>
        <w:ind w:left="567" w:firstLine="567"/>
        <w:jc w:val="both"/>
        <w:rPr>
          <w:sz w:val="28"/>
          <w:szCs w:val="28"/>
        </w:rPr>
      </w:pPr>
    </w:p>
    <w:p w:rsidR="00356B53" w:rsidRDefault="00356B53" w:rsidP="00F71C61">
      <w:pPr>
        <w:ind w:left="709"/>
        <w:jc w:val="both"/>
        <w:rPr>
          <w:sz w:val="28"/>
          <w:szCs w:val="28"/>
        </w:rPr>
      </w:pPr>
    </w:p>
    <w:p w:rsidR="00356B53" w:rsidRDefault="00356B53" w:rsidP="00F71C61">
      <w:pPr>
        <w:ind w:left="709"/>
        <w:jc w:val="both"/>
        <w:rPr>
          <w:sz w:val="28"/>
          <w:szCs w:val="28"/>
        </w:rPr>
      </w:pPr>
    </w:p>
    <w:p w:rsidR="00356B53" w:rsidRDefault="00356B53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356B53">
        <w:tc>
          <w:tcPr>
            <w:tcW w:w="3342" w:type="dxa"/>
          </w:tcPr>
          <w:p w:rsidR="00356B53" w:rsidRPr="00805951" w:rsidRDefault="00356B53" w:rsidP="00805951">
            <w:pPr>
              <w:jc w:val="center"/>
              <w:rPr>
                <w:sz w:val="28"/>
                <w:szCs w:val="28"/>
              </w:rPr>
            </w:pPr>
            <w:r w:rsidRPr="00805951">
              <w:rPr>
                <w:sz w:val="28"/>
                <w:szCs w:val="28"/>
              </w:rPr>
              <w:t>Глава</w:t>
            </w:r>
            <w:r>
              <w:rPr>
                <w:snapToGrid w:val="0"/>
                <w:sz w:val="28"/>
                <w:szCs w:val="28"/>
              </w:rPr>
              <w:t xml:space="preserve"> городского поселения Суходол</w:t>
            </w:r>
            <w:r w:rsidRPr="00805951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356B53" w:rsidRPr="00805951" w:rsidRDefault="00356B53" w:rsidP="008059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356B53" w:rsidRPr="00805951" w:rsidRDefault="00356B53" w:rsidP="008059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56B53" w:rsidRPr="00805951" w:rsidRDefault="00356B53" w:rsidP="00805951">
            <w:pPr>
              <w:jc w:val="right"/>
              <w:rPr>
                <w:sz w:val="28"/>
                <w:szCs w:val="28"/>
              </w:rPr>
            </w:pPr>
          </w:p>
          <w:p w:rsidR="00356B53" w:rsidRPr="00805951" w:rsidRDefault="00356B53" w:rsidP="0080595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Default="00356B53" w:rsidP="00615BE4">
      <w:pPr>
        <w:jc w:val="both"/>
      </w:pPr>
    </w:p>
    <w:p w:rsidR="00356B53" w:rsidRPr="00D772D2" w:rsidRDefault="00356B53" w:rsidP="00615BE4">
      <w:pPr>
        <w:jc w:val="both"/>
        <w:rPr>
          <w:sz w:val="20"/>
          <w:szCs w:val="20"/>
        </w:rPr>
      </w:pPr>
    </w:p>
    <w:sectPr w:rsidR="00356B53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319E"/>
    <w:rsid w:val="00137429"/>
    <w:rsid w:val="00150EDD"/>
    <w:rsid w:val="00156C8C"/>
    <w:rsid w:val="001819F2"/>
    <w:rsid w:val="001D42E5"/>
    <w:rsid w:val="001E0930"/>
    <w:rsid w:val="00250B60"/>
    <w:rsid w:val="002853B3"/>
    <w:rsid w:val="002B50C7"/>
    <w:rsid w:val="002F7A61"/>
    <w:rsid w:val="00325581"/>
    <w:rsid w:val="003450EE"/>
    <w:rsid w:val="00356B53"/>
    <w:rsid w:val="00375A76"/>
    <w:rsid w:val="00386ED8"/>
    <w:rsid w:val="003C59C7"/>
    <w:rsid w:val="003E5A9B"/>
    <w:rsid w:val="004571EA"/>
    <w:rsid w:val="004753F8"/>
    <w:rsid w:val="00493D2C"/>
    <w:rsid w:val="004B3CF3"/>
    <w:rsid w:val="00556217"/>
    <w:rsid w:val="00563122"/>
    <w:rsid w:val="005D1F9B"/>
    <w:rsid w:val="00615BE4"/>
    <w:rsid w:val="006E0D77"/>
    <w:rsid w:val="006F13D7"/>
    <w:rsid w:val="00706667"/>
    <w:rsid w:val="00752C53"/>
    <w:rsid w:val="00755DEA"/>
    <w:rsid w:val="00766F64"/>
    <w:rsid w:val="007A79EF"/>
    <w:rsid w:val="007C4BD8"/>
    <w:rsid w:val="007E7B69"/>
    <w:rsid w:val="00805951"/>
    <w:rsid w:val="00827F03"/>
    <w:rsid w:val="00884396"/>
    <w:rsid w:val="00893886"/>
    <w:rsid w:val="00894C84"/>
    <w:rsid w:val="008B621A"/>
    <w:rsid w:val="00907C3A"/>
    <w:rsid w:val="009733BD"/>
    <w:rsid w:val="0097438F"/>
    <w:rsid w:val="009A0DA2"/>
    <w:rsid w:val="009B62B0"/>
    <w:rsid w:val="009B6B96"/>
    <w:rsid w:val="00A25688"/>
    <w:rsid w:val="00A519C1"/>
    <w:rsid w:val="00A66ED9"/>
    <w:rsid w:val="00AE55D4"/>
    <w:rsid w:val="00AE65B7"/>
    <w:rsid w:val="00B36E4E"/>
    <w:rsid w:val="00B4761A"/>
    <w:rsid w:val="00B800C9"/>
    <w:rsid w:val="00B80A57"/>
    <w:rsid w:val="00B81728"/>
    <w:rsid w:val="00BD2B9A"/>
    <w:rsid w:val="00C1695E"/>
    <w:rsid w:val="00C44F7F"/>
    <w:rsid w:val="00CD55FA"/>
    <w:rsid w:val="00D006EA"/>
    <w:rsid w:val="00D772D2"/>
    <w:rsid w:val="00D9345E"/>
    <w:rsid w:val="00E15137"/>
    <w:rsid w:val="00E41166"/>
    <w:rsid w:val="00E648B7"/>
    <w:rsid w:val="00EC23E7"/>
    <w:rsid w:val="00EC41CA"/>
    <w:rsid w:val="00F016A8"/>
    <w:rsid w:val="00F71C61"/>
    <w:rsid w:val="00FC4FB1"/>
    <w:rsid w:val="00FE3486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302</Words>
  <Characters>1727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2024-03-21T05:43:00Z</cp:lastPrinted>
  <dcterms:created xsi:type="dcterms:W3CDTF">2024-03-21T05:44:00Z</dcterms:created>
  <dcterms:modified xsi:type="dcterms:W3CDTF">2024-05-07T11:14:00Z</dcterms:modified>
</cp:coreProperties>
</file>